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7200"/>
        <w:gridCol w:w="144"/>
        <w:gridCol w:w="3456"/>
      </w:tblGrid>
      <w:tr w:rsidR="002A4AC9" w14:paraId="2A42BBEB" w14:textId="77777777" w:rsidTr="00907FB6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pPr w:leftFromText="141" w:rightFromText="141" w:horzAnchor="margin" w:tblpY="-720"/>
              <w:tblOverlap w:val="never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ppsett for brødteksten i flygeblad"/>
            </w:tblPr>
            <w:tblGrid>
              <w:gridCol w:w="7200"/>
            </w:tblGrid>
            <w:tr w:rsidR="002A4AC9" w14:paraId="62616DC0" w14:textId="77777777" w:rsidTr="003418B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4125CE20" w14:textId="77777777" w:rsidR="002A4AC9" w:rsidRDefault="00A45230">
                  <w:r>
                    <w:rPr>
                      <w:noProof/>
                      <w:lang w:eastAsia="nb-NO"/>
                    </w:rPr>
                    <w:drawing>
                      <wp:inline distT="0" distB="0" distL="0" distR="0" wp14:anchorId="13F49AEE" wp14:editId="29E8594E">
                        <wp:extent cx="4714875" cy="6166594"/>
                        <wp:effectExtent l="0" t="0" r="0" b="5715"/>
                        <wp:docPr id="1" name="Bil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6313" cy="6181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4AC9" w14:paraId="23546A3E" w14:textId="77777777" w:rsidTr="003418B8">
              <w:trPr>
                <w:trHeight w:hRule="exact" w:val="6262"/>
              </w:trPr>
              <w:tc>
                <w:tcPr>
                  <w:tcW w:w="7200" w:type="dxa"/>
                </w:tcPr>
                <w:p w14:paraId="4EBC4D92" w14:textId="77777777" w:rsidR="002A4AC9" w:rsidRPr="00907FB6" w:rsidRDefault="00907FB6">
                  <w:pPr>
                    <w:pStyle w:val="Undertittel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21.04.20</w:t>
                  </w:r>
                </w:p>
                <w:p w14:paraId="28F8A651" w14:textId="77777777" w:rsidR="002A4AC9" w:rsidRPr="00365709" w:rsidRDefault="00907FB6">
                  <w:pPr>
                    <w:pStyle w:val="Tittel"/>
                    <w:rPr>
                      <w:color w:val="000000" w:themeColor="text1"/>
                    </w:rPr>
                  </w:pPr>
                  <w:r w:rsidRPr="00365709">
                    <w:rPr>
                      <w:color w:val="000000" w:themeColor="text1"/>
                    </w:rPr>
                    <w:t>Helsesista</w:t>
                  </w:r>
                </w:p>
                <w:p w14:paraId="661147D1" w14:textId="77777777" w:rsidR="002A4AC9" w:rsidRPr="007A6362" w:rsidRDefault="007A6362">
                  <w:pPr>
                    <w:pStyle w:val="Overskrift1"/>
                    <w:rPr>
                      <w:color w:val="C00000"/>
                    </w:rPr>
                  </w:pPr>
                  <w:r w:rsidRPr="007A6362">
                    <w:rPr>
                      <w:color w:val="C00000"/>
                    </w:rPr>
                    <w:t xml:space="preserve">FAGFORBUNDET UNG HUSTADVIKA &amp; </w:t>
                  </w:r>
                  <w:r>
                    <w:rPr>
                      <w:color w:val="C00000"/>
                    </w:rPr>
                    <w:t xml:space="preserve">FAGFORBUNDET </w:t>
                  </w:r>
                  <w:r w:rsidRPr="007A6362">
                    <w:rPr>
                      <w:color w:val="C00000"/>
                    </w:rPr>
                    <w:t>AVERØY INVITERER!</w:t>
                  </w:r>
                </w:p>
                <w:p w14:paraId="3FFD0753" w14:textId="77777777" w:rsidR="007A6362" w:rsidRDefault="007A6362"/>
                <w:p w14:paraId="690ED24B" w14:textId="415B065C" w:rsidR="00907FB6" w:rsidRPr="00907FB6" w:rsidRDefault="007A6362">
                  <w:pPr>
                    <w:rPr>
                      <w:color w:val="C00000"/>
                    </w:rPr>
                  </w:pPr>
                  <w:r w:rsidRPr="00365709">
                    <w:rPr>
                      <w:color w:val="000000" w:themeColor="text1"/>
                    </w:rPr>
                    <w:t>Helsesista kommer til Hustadvika med foredraget «Våg å være»!     I-</w:t>
                  </w:r>
                  <w:r w:rsidR="00907FB6" w:rsidRPr="00365709">
                    <w:rPr>
                      <w:color w:val="000000" w:themeColor="text1"/>
                    </w:rPr>
                    <w:t xml:space="preserve">tillegg til </w:t>
                  </w:r>
                  <w:proofErr w:type="spellStart"/>
                  <w:r w:rsidR="00907FB6" w:rsidRPr="00365709">
                    <w:rPr>
                      <w:color w:val="000000" w:themeColor="text1"/>
                    </w:rPr>
                    <w:t>Helsesita</w:t>
                  </w:r>
                  <w:proofErr w:type="spellEnd"/>
                  <w:r w:rsidR="00121B76" w:rsidRPr="00365709">
                    <w:rPr>
                      <w:color w:val="000000" w:themeColor="text1"/>
                    </w:rPr>
                    <w:t>,</w:t>
                  </w:r>
                  <w:r w:rsidR="00907FB6" w:rsidRPr="00365709">
                    <w:rPr>
                      <w:color w:val="000000" w:themeColor="text1"/>
                    </w:rPr>
                    <w:t xml:space="preserve"> kommer det to flotte elever fra kulturskolen; </w:t>
                  </w:r>
                  <w:r w:rsidR="00907FB6" w:rsidRPr="00907FB6">
                    <w:rPr>
                      <w:color w:val="C00000"/>
                    </w:rPr>
                    <w:t xml:space="preserve">Annika </w:t>
                  </w:r>
                  <w:proofErr w:type="spellStart"/>
                  <w:r w:rsidR="00907FB6" w:rsidRPr="00907FB6">
                    <w:rPr>
                      <w:color w:val="C00000"/>
                    </w:rPr>
                    <w:t>Fjeldvær</w:t>
                  </w:r>
                  <w:proofErr w:type="spellEnd"/>
                  <w:r w:rsidR="00907FB6" w:rsidRPr="00907FB6">
                    <w:rPr>
                      <w:color w:val="C00000"/>
                    </w:rPr>
                    <w:t xml:space="preserve"> </w:t>
                  </w:r>
                  <w:r w:rsidR="00907FB6" w:rsidRPr="007A6362">
                    <w:rPr>
                      <w:color w:val="auto"/>
                    </w:rPr>
                    <w:t>&amp;</w:t>
                  </w:r>
                  <w:r w:rsidR="00907FB6" w:rsidRPr="00907FB6">
                    <w:rPr>
                      <w:color w:val="C00000"/>
                    </w:rPr>
                    <w:t xml:space="preserve"> Johann </w:t>
                  </w:r>
                  <w:proofErr w:type="spellStart"/>
                  <w:r w:rsidR="00907FB6" w:rsidRPr="00907FB6">
                    <w:rPr>
                      <w:color w:val="C00000"/>
                    </w:rPr>
                    <w:t>Silset</w:t>
                  </w:r>
                  <w:proofErr w:type="spellEnd"/>
                  <w:r w:rsidR="00907FB6" w:rsidRPr="00907FB6">
                    <w:rPr>
                      <w:color w:val="C00000"/>
                    </w:rPr>
                    <w:t xml:space="preserve"> Aspen</w:t>
                  </w:r>
                  <w:r w:rsidR="00504231">
                    <w:rPr>
                      <w:color w:val="C00000"/>
                    </w:rPr>
                    <w:t xml:space="preserve"> </w:t>
                  </w:r>
                  <w:r w:rsidR="00504231">
                    <w:rPr>
                      <w:color w:val="auto"/>
                    </w:rPr>
                    <w:t>som skal bidra med musikk</w:t>
                  </w:r>
                  <w:r>
                    <w:rPr>
                      <w:color w:val="auto"/>
                    </w:rPr>
                    <w:t>!</w:t>
                  </w:r>
                  <w:r w:rsidR="00907FB6">
                    <w:rPr>
                      <w:color w:val="C00000"/>
                    </w:rPr>
                    <w:t xml:space="preserve"> </w:t>
                  </w:r>
                  <w:r w:rsidR="00907FB6">
                    <w:rPr>
                      <w:color w:val="auto"/>
                    </w:rPr>
                    <w:t xml:space="preserve">Sparebank 1 Nordvest: </w:t>
                  </w:r>
                  <w:r w:rsidR="00907FB6">
                    <w:rPr>
                      <w:color w:val="C00000"/>
                    </w:rPr>
                    <w:t xml:space="preserve">Roald Sæther </w:t>
                  </w:r>
                  <w:r w:rsidR="00907FB6">
                    <w:rPr>
                      <w:color w:val="auto"/>
                    </w:rPr>
                    <w:t xml:space="preserve">kommer også for å fortelle om medlemsfordeler i </w:t>
                  </w:r>
                  <w:r w:rsidR="00907FB6" w:rsidRPr="00907FB6">
                    <w:rPr>
                      <w:color w:val="C00000"/>
                    </w:rPr>
                    <w:t>LO-Favør</w:t>
                  </w:r>
                  <w:r w:rsidR="00907FB6">
                    <w:rPr>
                      <w:color w:val="auto"/>
                    </w:rPr>
                    <w:t>.</w:t>
                  </w:r>
                  <w:r w:rsidR="00043312">
                    <w:rPr>
                      <w:color w:val="auto"/>
                    </w:rPr>
                    <w:t xml:space="preserve"> Info fra </w:t>
                  </w:r>
                  <w:r w:rsidR="00043312">
                    <w:rPr>
                      <w:color w:val="C00000"/>
                    </w:rPr>
                    <w:t>Fagforbundet</w:t>
                  </w:r>
                  <w:r w:rsidR="00043312">
                    <w:rPr>
                      <w:color w:val="000000" w:themeColor="text1"/>
                    </w:rPr>
                    <w:t>.</w:t>
                  </w:r>
                  <w:r w:rsidR="00907FB6">
                    <w:rPr>
                      <w:color w:val="auto"/>
                    </w:rPr>
                    <w:t xml:space="preserve">                                                               </w:t>
                  </w:r>
                  <w:r w:rsidR="003418B8">
                    <w:rPr>
                      <w:color w:val="auto"/>
                    </w:rPr>
                    <w:t xml:space="preserve">          </w:t>
                  </w:r>
                  <w:r w:rsidR="00907FB6">
                    <w:rPr>
                      <w:color w:val="auto"/>
                    </w:rPr>
                    <w:t xml:space="preserve"> Det vil bli utdelt </w:t>
                  </w:r>
                  <w:r w:rsidR="00907FB6">
                    <w:rPr>
                      <w:color w:val="C00000"/>
                    </w:rPr>
                    <w:t>GOODIEBAGS</w:t>
                  </w:r>
                  <w:r w:rsidR="00907FB6">
                    <w:rPr>
                      <w:color w:val="000000" w:themeColor="text1"/>
                    </w:rPr>
                    <w:t xml:space="preserve"> til de 50 første som kommer.             </w:t>
                  </w:r>
                </w:p>
                <w:p w14:paraId="78A66A99" w14:textId="77777777" w:rsidR="00907FB6" w:rsidRDefault="00907FB6"/>
              </w:tc>
            </w:tr>
            <w:tr w:rsidR="007A6362" w14:paraId="5D46FAA6" w14:textId="77777777" w:rsidTr="003418B8">
              <w:trPr>
                <w:trHeight w:hRule="exact" w:val="6262"/>
              </w:trPr>
              <w:tc>
                <w:tcPr>
                  <w:tcW w:w="7200" w:type="dxa"/>
                </w:tcPr>
                <w:p w14:paraId="787C8D55" w14:textId="77777777" w:rsidR="007A6362" w:rsidRDefault="007A6362">
                  <w:pPr>
                    <w:pStyle w:val="Undertittel"/>
                    <w:rPr>
                      <w:color w:val="C00000"/>
                    </w:rPr>
                  </w:pPr>
                </w:p>
              </w:tc>
            </w:tr>
            <w:tr w:rsidR="002A4AC9" w14:paraId="3FAB7FB1" w14:textId="77777777" w:rsidTr="003418B8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14:paraId="070AAD6A" w14:textId="77777777" w:rsidR="002A4AC9" w:rsidRDefault="002A4AC9" w:rsidP="007D6329"/>
              </w:tc>
            </w:tr>
          </w:tbl>
          <w:p w14:paraId="314E8E61" w14:textId="77777777" w:rsidR="002A4AC9" w:rsidRDefault="002A4AC9"/>
        </w:tc>
        <w:tc>
          <w:tcPr>
            <w:tcW w:w="144" w:type="dxa"/>
          </w:tcPr>
          <w:p w14:paraId="2DB8FA5A" w14:textId="77777777" w:rsidR="002A4AC9" w:rsidRDefault="002A4AC9"/>
        </w:tc>
        <w:tc>
          <w:tcPr>
            <w:tcW w:w="3456" w:type="dxa"/>
          </w:tcPr>
          <w:tbl>
            <w:tblPr>
              <w:tblW w:w="3214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Oppsettet for flygeblad sidepanel"/>
            </w:tblPr>
            <w:tblGrid>
              <w:gridCol w:w="3214"/>
            </w:tblGrid>
            <w:tr w:rsidR="002A4AC9" w:rsidRPr="007A6362" w14:paraId="6A7EC308" w14:textId="77777777" w:rsidTr="00A72117">
              <w:trPr>
                <w:trHeight w:hRule="exact" w:val="10968"/>
              </w:trPr>
              <w:tc>
                <w:tcPr>
                  <w:tcW w:w="3214" w:type="dxa"/>
                  <w:shd w:val="clear" w:color="auto" w:fill="C00000"/>
                  <w:vAlign w:val="center"/>
                </w:tcPr>
                <w:p w14:paraId="2C6923BE" w14:textId="77777777" w:rsidR="002A4AC9" w:rsidRPr="007A6362" w:rsidRDefault="007A6362">
                  <w:pPr>
                    <w:pStyle w:val="Overskrift2"/>
                  </w:pPr>
                  <w:r>
                    <w:t>ÅPENT FOR ALLE</w:t>
                  </w:r>
                </w:p>
                <w:p w14:paraId="588CE9B8" w14:textId="77777777" w:rsidR="002A4AC9" w:rsidRPr="007A6362" w:rsidRDefault="002A4AC9">
                  <w:pPr>
                    <w:pStyle w:val="Linje"/>
                  </w:pPr>
                </w:p>
                <w:p w14:paraId="30EF0C70" w14:textId="77777777" w:rsidR="002A4AC9" w:rsidRPr="007A6362" w:rsidRDefault="007A6362">
                  <w:pPr>
                    <w:pStyle w:val="Overskrift2"/>
                  </w:pPr>
                  <w:r>
                    <w:t>GRATIS</w:t>
                  </w:r>
                </w:p>
                <w:p w14:paraId="5DBD014C" w14:textId="77777777" w:rsidR="002A4AC9" w:rsidRPr="007A6362" w:rsidRDefault="002A4AC9">
                  <w:pPr>
                    <w:pStyle w:val="Linje"/>
                  </w:pPr>
                </w:p>
                <w:p w14:paraId="36E7ADEE" w14:textId="61F05E1F" w:rsidR="002A4AC9" w:rsidRPr="007A6362" w:rsidRDefault="00A73D30">
                  <w:pPr>
                    <w:pStyle w:val="Overskrift2"/>
                  </w:pPr>
                  <w:r>
                    <w:t>START KL 1900</w:t>
                  </w:r>
                  <w:r w:rsidR="00303BC3">
                    <w:t xml:space="preserve">.  </w:t>
                  </w:r>
                  <w:r w:rsidR="007A6362">
                    <w:t>DØRENE ÅPNER KL 1830</w:t>
                  </w:r>
                  <w:r w:rsidR="00CE2A1E">
                    <w:t>.</w:t>
                  </w:r>
                </w:p>
                <w:p w14:paraId="71085DD2" w14:textId="77777777" w:rsidR="002A4AC9" w:rsidRPr="007A6362" w:rsidRDefault="002A4AC9">
                  <w:pPr>
                    <w:pStyle w:val="Linje"/>
                  </w:pPr>
                </w:p>
                <w:p w14:paraId="690443BD" w14:textId="77777777" w:rsidR="002A4AC9" w:rsidRPr="007A6362" w:rsidRDefault="007A6362" w:rsidP="007A6362">
                  <w:pPr>
                    <w:pStyle w:val="Overskrift2"/>
                  </w:pPr>
                  <w:r>
                    <w:t>-FROD</w:t>
                  </w:r>
                  <w:bookmarkStart w:id="0" w:name="_GoBack"/>
                  <w:bookmarkEnd w:id="0"/>
                  <w:r>
                    <w:t>EHUSET- EIDE</w:t>
                  </w:r>
                </w:p>
                <w:p w14:paraId="63A78CA3" w14:textId="77777777" w:rsidR="002A4AC9" w:rsidRPr="007A6362" w:rsidRDefault="002A4AC9">
                  <w:pPr>
                    <w:pStyle w:val="Linje"/>
                  </w:pPr>
                </w:p>
                <w:p w14:paraId="2DCB4765" w14:textId="77777777" w:rsidR="002A4AC9" w:rsidRPr="007A6362" w:rsidRDefault="007A6362">
                  <w:pPr>
                    <w:pStyle w:val="Overskrift2"/>
                  </w:pPr>
                  <w:r>
                    <w:t>VELKOMMEN</w:t>
                  </w:r>
                </w:p>
              </w:tc>
            </w:tr>
            <w:tr w:rsidR="002A4AC9" w:rsidRPr="007A6362" w14:paraId="3AA5CD37" w14:textId="77777777" w:rsidTr="00A72117">
              <w:trPr>
                <w:trHeight w:hRule="exact" w:val="146"/>
              </w:trPr>
              <w:tc>
                <w:tcPr>
                  <w:tcW w:w="3214" w:type="dxa"/>
                  <w:shd w:val="clear" w:color="auto" w:fill="C00000"/>
                </w:tcPr>
                <w:p w14:paraId="1C0D05D7" w14:textId="77777777" w:rsidR="002A4AC9" w:rsidRPr="007A6362" w:rsidRDefault="002A4AC9"/>
              </w:tc>
            </w:tr>
            <w:tr w:rsidR="002A4AC9" w14:paraId="3DBADF86" w14:textId="77777777" w:rsidTr="00A72117">
              <w:trPr>
                <w:trHeight w:hRule="exact" w:val="3509"/>
              </w:trPr>
              <w:tc>
                <w:tcPr>
                  <w:tcW w:w="3214" w:type="dxa"/>
                  <w:shd w:val="clear" w:color="auto" w:fill="C00000"/>
                  <w:vAlign w:val="center"/>
                </w:tcPr>
                <w:p w14:paraId="05BE9518" w14:textId="3C021E48" w:rsidR="003418B8" w:rsidRPr="003418B8" w:rsidRDefault="007A6362" w:rsidP="003418B8">
                  <w:pPr>
                    <w:pStyle w:val="Overskrift3"/>
                  </w:pPr>
                  <w:r>
                    <w:t xml:space="preserve">fAGFORBUNDET </w:t>
                  </w:r>
                  <w:r w:rsidR="003418B8">
                    <w:t xml:space="preserve">ung </w:t>
                  </w:r>
                  <w:r>
                    <w:t>HUSTADVIK</w:t>
                  </w:r>
                  <w:r w:rsidR="003418B8">
                    <w:t xml:space="preserve">A  </w:t>
                  </w:r>
                  <w:r w:rsidR="00A72117">
                    <w:t xml:space="preserve">          </w:t>
                  </w:r>
                  <w:r w:rsidR="003418B8">
                    <w:t xml:space="preserve"> &amp;                  fAGFORBUNDET AVERØY</w:t>
                  </w:r>
                </w:p>
                <w:p w14:paraId="7B6A7296" w14:textId="77777777" w:rsidR="002A4AC9" w:rsidRDefault="002A4AC9">
                  <w:pPr>
                    <w:pStyle w:val="Dato"/>
                  </w:pPr>
                </w:p>
              </w:tc>
            </w:tr>
          </w:tbl>
          <w:p w14:paraId="451DFB69" w14:textId="77777777" w:rsidR="002A4AC9" w:rsidRDefault="002A4AC9"/>
        </w:tc>
      </w:tr>
    </w:tbl>
    <w:p w14:paraId="5D2FF8DE" w14:textId="77777777" w:rsidR="002A4AC9" w:rsidRDefault="00907FB6">
      <w:pPr>
        <w:pStyle w:val="Ingenmellomrom"/>
      </w:pPr>
      <w:r>
        <w:rPr>
          <w:noProof/>
          <w:lang w:eastAsia="nb-NO"/>
        </w:rPr>
        <w:drawing>
          <wp:inline distT="0" distB="0" distL="0" distR="0" wp14:anchorId="1992B8C9" wp14:editId="2CC7C2C6">
            <wp:extent cx="3661964" cy="67627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placehold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266" cy="68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AC9" w:rsidSect="00A4523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5E92C" w14:textId="77777777" w:rsidR="002A0436" w:rsidRDefault="002A0436" w:rsidP="003418B8">
      <w:pPr>
        <w:spacing w:after="0" w:line="240" w:lineRule="auto"/>
      </w:pPr>
      <w:r>
        <w:separator/>
      </w:r>
    </w:p>
  </w:endnote>
  <w:endnote w:type="continuationSeparator" w:id="0">
    <w:p w14:paraId="2DF4C03B" w14:textId="77777777" w:rsidR="002A0436" w:rsidRDefault="002A0436" w:rsidP="0034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EC1C8" w14:textId="77777777" w:rsidR="002A0436" w:rsidRDefault="002A0436" w:rsidP="003418B8">
      <w:pPr>
        <w:spacing w:after="0" w:line="240" w:lineRule="auto"/>
      </w:pPr>
      <w:r>
        <w:separator/>
      </w:r>
    </w:p>
  </w:footnote>
  <w:footnote w:type="continuationSeparator" w:id="0">
    <w:p w14:paraId="3FDC91DA" w14:textId="77777777" w:rsidR="002A0436" w:rsidRDefault="002A0436" w:rsidP="00341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70443"/>
    <w:multiLevelType w:val="hybridMultilevel"/>
    <w:tmpl w:val="65D878AC"/>
    <w:lvl w:ilvl="0" w:tplc="EFBECBF8">
      <w:start w:val="21"/>
      <w:numFmt w:val="bullet"/>
      <w:lvlText w:val="-"/>
      <w:lvlJc w:val="left"/>
      <w:pPr>
        <w:ind w:left="720" w:hanging="360"/>
      </w:pPr>
      <w:rPr>
        <w:rFonts w:ascii="Arial Black" w:eastAsiaTheme="majorEastAsia" w:hAnsi="Arial Black" w:cstheme="maj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B6"/>
    <w:rsid w:val="00017C2F"/>
    <w:rsid w:val="00043312"/>
    <w:rsid w:val="00121B76"/>
    <w:rsid w:val="001848BF"/>
    <w:rsid w:val="00205318"/>
    <w:rsid w:val="002A0436"/>
    <w:rsid w:val="002A4AC9"/>
    <w:rsid w:val="00303BC3"/>
    <w:rsid w:val="003418B8"/>
    <w:rsid w:val="00365709"/>
    <w:rsid w:val="004F4450"/>
    <w:rsid w:val="004F7F87"/>
    <w:rsid w:val="00504231"/>
    <w:rsid w:val="005C1323"/>
    <w:rsid w:val="006D520B"/>
    <w:rsid w:val="007A6362"/>
    <w:rsid w:val="007D6329"/>
    <w:rsid w:val="00907FB6"/>
    <w:rsid w:val="00A45230"/>
    <w:rsid w:val="00A72117"/>
    <w:rsid w:val="00A73D30"/>
    <w:rsid w:val="00B03A59"/>
    <w:rsid w:val="00CC6DFE"/>
    <w:rsid w:val="00CE2A1E"/>
    <w:rsid w:val="00E17C74"/>
    <w:rsid w:val="00E2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00190E"/>
  <w15:chartTrackingRefBased/>
  <w15:docId w15:val="{E79C99A2-97A5-4497-B3CB-F59B33BB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Tittel"/>
    <w:link w:val="Undertit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etro1\AppData\Roaming\Microsoft\Templates\Flygeblad%20for%20sesongbetont%20arrangement%20(h&#248;st)%20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6EE96D9DB1F14B90A31E779C4D4622" ma:contentTypeVersion="13" ma:contentTypeDescription="Opprett et nytt dokument." ma:contentTypeScope="" ma:versionID="469ec9ba8c5e66f44c377a86e0d06082">
  <xsd:schema xmlns:xsd="http://www.w3.org/2001/XMLSchema" xmlns:xs="http://www.w3.org/2001/XMLSchema" xmlns:p="http://schemas.microsoft.com/office/2006/metadata/properties" xmlns:ns3="309495ab-1aff-4f7d-ba22-709c33658fb5" xmlns:ns4="4dfa4372-fde0-4638-9e83-35864591b184" targetNamespace="http://schemas.microsoft.com/office/2006/metadata/properties" ma:root="true" ma:fieldsID="750df241d898b8bd54e971d62351140f" ns3:_="" ns4:_="">
    <xsd:import namespace="309495ab-1aff-4f7d-ba22-709c33658fb5"/>
    <xsd:import namespace="4dfa4372-fde0-4638-9e83-35864591b1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495ab-1aff-4f7d-ba22-709c33658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a4372-fde0-4638-9e83-35864591b1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17ECE-4264-43D4-B9E3-6978F407B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495ab-1aff-4f7d-ba22-709c33658fb5"/>
    <ds:schemaRef ds:uri="4dfa4372-fde0-4638-9e83-35864591b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AF050-4782-444E-AB11-502BE12A05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</Template>
  <TotalTime>7</TotalTime>
  <Pages>1</Pages>
  <Words>116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Kathrin Trodal</dc:creator>
  <cp:keywords/>
  <dc:description/>
  <cp:lastModifiedBy>Lene Kathrin Trodal</cp:lastModifiedBy>
  <cp:revision>9</cp:revision>
  <cp:lastPrinted>2020-02-25T11:45:00Z</cp:lastPrinted>
  <dcterms:created xsi:type="dcterms:W3CDTF">2020-02-26T08:29:00Z</dcterms:created>
  <dcterms:modified xsi:type="dcterms:W3CDTF">2020-02-26T12:06:00Z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0x010100BA6EE96D9DB1F14B90A31E779C4D4622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a9a3c10f-236a-4d11-a6ad-60a42c01d525_Enabled">
    <vt:lpwstr>True</vt:lpwstr>
  </property>
  <property fmtid="{D5CDD505-2E9C-101B-9397-08002B2CF9AE}" pid="9" name="MSIP_Label_a9a3c10f-236a-4d11-a6ad-60a42c01d525_SiteId">
    <vt:lpwstr>1b0ae40c-1c63-4693-a886-f7e0c8a8ee73</vt:lpwstr>
  </property>
  <property fmtid="{D5CDD505-2E9C-101B-9397-08002B2CF9AE}" pid="10" name="MSIP_Label_a9a3c10f-236a-4d11-a6ad-60a42c01d525_Owner">
    <vt:lpwstr>LeneKathrin.Trodal@hustadvika.kommune.no</vt:lpwstr>
  </property>
  <property fmtid="{D5CDD505-2E9C-101B-9397-08002B2CF9AE}" pid="11" name="MSIP_Label_a9a3c10f-236a-4d11-a6ad-60a42c01d525_SetDate">
    <vt:lpwstr>2020-02-25T11:40:13.1973247Z</vt:lpwstr>
  </property>
  <property fmtid="{D5CDD505-2E9C-101B-9397-08002B2CF9AE}" pid="12" name="MSIP_Label_a9a3c10f-236a-4d11-a6ad-60a42c01d525_Name">
    <vt:lpwstr>Generell</vt:lpwstr>
  </property>
  <property fmtid="{D5CDD505-2E9C-101B-9397-08002B2CF9AE}" pid="13" name="MSIP_Label_a9a3c10f-236a-4d11-a6ad-60a42c01d525_Application">
    <vt:lpwstr>Microsoft Azure Information Protection</vt:lpwstr>
  </property>
  <property fmtid="{D5CDD505-2E9C-101B-9397-08002B2CF9AE}" pid="14" name="MSIP_Label_a9a3c10f-236a-4d11-a6ad-60a42c01d525_ActionId">
    <vt:lpwstr>bf258deb-0f2d-4649-8fdb-17bbdf25af01</vt:lpwstr>
  </property>
  <property fmtid="{D5CDD505-2E9C-101B-9397-08002B2CF9AE}" pid="15" name="MSIP_Label_a9a3c10f-236a-4d11-a6ad-60a42c01d525_Extended_MSFT_Method">
    <vt:lpwstr>Automatic</vt:lpwstr>
  </property>
  <property fmtid="{D5CDD505-2E9C-101B-9397-08002B2CF9AE}" pid="16" name="Sensitivity">
    <vt:lpwstr>Generell</vt:lpwstr>
  </property>
</Properties>
</file>