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68252" w14:textId="28221C09" w:rsidR="009D61E9" w:rsidRDefault="00A60ED5" w:rsidP="00615DB9">
      <w:pPr>
        <w:rPr>
          <w:rFonts w:ascii="Arial Narrow" w:hAnsi="Arial Narrow" w:cs="Calibri"/>
          <w:b/>
          <w:sz w:val="96"/>
          <w:szCs w:val="96"/>
        </w:rPr>
      </w:pPr>
      <w:bookmarkStart w:id="0" w:name="_GoBack"/>
      <w:bookmarkEnd w:id="0"/>
      <w:r w:rsidRPr="00934149">
        <w:rPr>
          <w:rFonts w:ascii="Arial Narrow" w:hAnsi="Arial Narrow" w:cs="Calibri"/>
          <w:bCs/>
          <w:sz w:val="26"/>
          <w:szCs w:val="26"/>
        </w:rPr>
        <w:t xml:space="preserve">Korona-utbruddet er den mest omfattende krisen </w:t>
      </w:r>
      <w:r w:rsidR="00934149" w:rsidRPr="00934149">
        <w:rPr>
          <w:rFonts w:ascii="Arial Narrow" w:hAnsi="Arial Narrow" w:cs="Calibri"/>
          <w:bCs/>
          <w:sz w:val="26"/>
          <w:szCs w:val="26"/>
        </w:rPr>
        <w:t>i vår levetid</w:t>
      </w:r>
      <w:r w:rsidRPr="00934149">
        <w:rPr>
          <w:rFonts w:ascii="Arial Narrow" w:hAnsi="Arial Narrow" w:cs="Calibri"/>
          <w:bCs/>
          <w:sz w:val="26"/>
          <w:szCs w:val="26"/>
        </w:rPr>
        <w:t xml:space="preserve">. </w:t>
      </w:r>
      <w:r w:rsidR="00C01455">
        <w:rPr>
          <w:rFonts w:ascii="Arial Narrow" w:hAnsi="Arial Narrow" w:cs="Calibri"/>
          <w:bCs/>
          <w:sz w:val="26"/>
          <w:szCs w:val="26"/>
        </w:rPr>
        <w:t>Pandemien</w:t>
      </w:r>
      <w:r w:rsidR="00AB115B">
        <w:rPr>
          <w:rFonts w:ascii="Arial Narrow" w:hAnsi="Arial Narrow" w:cs="Calibri"/>
          <w:bCs/>
          <w:sz w:val="26"/>
          <w:szCs w:val="26"/>
        </w:rPr>
        <w:t xml:space="preserve"> </w:t>
      </w:r>
      <w:r w:rsidR="00C01455">
        <w:rPr>
          <w:rFonts w:ascii="Arial Narrow" w:hAnsi="Arial Narrow" w:cs="Calibri"/>
          <w:bCs/>
          <w:sz w:val="26"/>
          <w:szCs w:val="26"/>
        </w:rPr>
        <w:t xml:space="preserve">setter helsepersonell </w:t>
      </w:r>
      <w:r w:rsidR="00071B39">
        <w:rPr>
          <w:rFonts w:ascii="Arial Narrow" w:hAnsi="Arial Narrow" w:cs="Calibri"/>
          <w:bCs/>
          <w:sz w:val="26"/>
          <w:szCs w:val="26"/>
        </w:rPr>
        <w:t>på prøve hver eneste dag</w:t>
      </w:r>
      <w:r w:rsidR="001D7342" w:rsidRPr="00934149">
        <w:rPr>
          <w:rFonts w:ascii="Arial Narrow" w:hAnsi="Arial Narrow" w:cs="Calibri"/>
          <w:bCs/>
          <w:sz w:val="26"/>
          <w:szCs w:val="26"/>
        </w:rPr>
        <w:t xml:space="preserve">. </w:t>
      </w:r>
      <w:r w:rsidR="00247CB8">
        <w:rPr>
          <w:rFonts w:ascii="Arial Narrow" w:hAnsi="Arial Narrow" w:cs="Calibri"/>
          <w:b/>
          <w:sz w:val="26"/>
          <w:szCs w:val="26"/>
        </w:rPr>
        <w:t>Fagforbundet Vestland,</w:t>
      </w:r>
      <w:r w:rsidR="004519B4">
        <w:rPr>
          <w:rFonts w:ascii="Arial Narrow" w:hAnsi="Arial Narrow" w:cs="Calibri"/>
          <w:b/>
          <w:sz w:val="26"/>
          <w:szCs w:val="26"/>
        </w:rPr>
        <w:t xml:space="preserve"> Yrkesseksjon helse og sosial </w:t>
      </w:r>
      <w:r w:rsidR="00831BC3" w:rsidRPr="00831BC3">
        <w:rPr>
          <w:rFonts w:ascii="Arial Narrow" w:hAnsi="Arial Narrow" w:cs="Calibri"/>
          <w:bCs/>
          <w:sz w:val="26"/>
          <w:szCs w:val="26"/>
        </w:rPr>
        <w:t xml:space="preserve">ønsker </w:t>
      </w:r>
      <w:r w:rsidR="00247CB8" w:rsidRPr="00831BC3">
        <w:rPr>
          <w:rFonts w:ascii="Arial Narrow" w:hAnsi="Arial Narrow" w:cs="Calibri"/>
          <w:bCs/>
          <w:sz w:val="26"/>
          <w:szCs w:val="26"/>
        </w:rPr>
        <w:t xml:space="preserve">velkommen </w:t>
      </w:r>
      <w:r w:rsidR="00247CB8">
        <w:rPr>
          <w:rFonts w:ascii="Arial Narrow" w:hAnsi="Arial Narrow" w:cs="Calibri"/>
          <w:bCs/>
          <w:sz w:val="26"/>
          <w:szCs w:val="26"/>
        </w:rPr>
        <w:t>til</w:t>
      </w:r>
      <w:r w:rsidR="00831BC3" w:rsidRPr="00831BC3">
        <w:rPr>
          <w:rFonts w:ascii="Arial Narrow" w:hAnsi="Arial Narrow" w:cs="Calibri"/>
          <w:bCs/>
          <w:sz w:val="26"/>
          <w:szCs w:val="26"/>
        </w:rPr>
        <w:t xml:space="preserve"> </w:t>
      </w:r>
      <w:r w:rsidR="00B61238">
        <w:rPr>
          <w:rFonts w:ascii="Arial Narrow" w:hAnsi="Arial Narrow" w:cs="Calibri"/>
          <w:bCs/>
          <w:sz w:val="26"/>
          <w:szCs w:val="26"/>
        </w:rPr>
        <w:t>et refleksjons- og kunnskapsprogram</w:t>
      </w:r>
      <w:r w:rsidR="00831BC3">
        <w:rPr>
          <w:rFonts w:ascii="Arial Narrow" w:hAnsi="Arial Narrow" w:cs="Calibri"/>
          <w:bCs/>
          <w:sz w:val="26"/>
          <w:szCs w:val="26"/>
        </w:rPr>
        <w:t xml:space="preserve"> om møte med mennesker ved livets </w:t>
      </w:r>
      <w:r w:rsidR="0055001A">
        <w:rPr>
          <w:rFonts w:ascii="Arial Narrow" w:hAnsi="Arial Narrow" w:cs="Calibri"/>
          <w:bCs/>
          <w:sz w:val="26"/>
          <w:szCs w:val="26"/>
        </w:rPr>
        <w:t>yttergrenser:</w:t>
      </w:r>
      <w:r w:rsidR="0055001A">
        <w:rPr>
          <w:rFonts w:ascii="Arial Narrow" w:hAnsi="Arial Narrow" w:cs="Calibri"/>
          <w:b/>
          <w:sz w:val="26"/>
          <w:szCs w:val="26"/>
        </w:rPr>
        <w:t xml:space="preserve"> </w:t>
      </w:r>
      <w:r w:rsidR="0055001A">
        <w:rPr>
          <w:rFonts w:ascii="Arial Narrow" w:hAnsi="Arial Narrow" w:cs="Calibri"/>
          <w:b/>
          <w:sz w:val="96"/>
          <w:szCs w:val="96"/>
        </w:rPr>
        <w:t xml:space="preserve">Men </w:t>
      </w:r>
      <w:r w:rsidR="009D61E9">
        <w:rPr>
          <w:rFonts w:ascii="Arial Narrow" w:hAnsi="Arial Narrow" w:cs="Calibri"/>
          <w:b/>
          <w:sz w:val="96"/>
          <w:szCs w:val="96"/>
        </w:rPr>
        <w:t>livet må gå videre</w:t>
      </w:r>
    </w:p>
    <w:p w14:paraId="3F4856DC" w14:textId="238FDA68" w:rsidR="00615DB9" w:rsidRDefault="001B1E73" w:rsidP="00615DB9">
      <w:pPr>
        <w:rPr>
          <w:rFonts w:ascii="Arial Narrow" w:hAnsi="Arial Narrow" w:cs="Calibri"/>
          <w:bCs/>
          <w:sz w:val="26"/>
          <w:szCs w:val="26"/>
        </w:rPr>
      </w:pPr>
      <w:r>
        <w:rPr>
          <w:rFonts w:ascii="Arial Narrow" w:hAnsi="Arial Narrow" w:cs="Calibri"/>
          <w:b/>
          <w:sz w:val="26"/>
          <w:szCs w:val="26"/>
        </w:rPr>
        <w:t xml:space="preserve">Torsdag 10. desember 2020 kl. </w:t>
      </w:r>
      <w:r w:rsidR="00442FAB">
        <w:rPr>
          <w:rFonts w:ascii="Arial Narrow" w:hAnsi="Arial Narrow" w:cs="Calibri"/>
          <w:b/>
          <w:sz w:val="26"/>
          <w:szCs w:val="26"/>
        </w:rPr>
        <w:t>1000-1200 og kl. 1700-1900</w:t>
      </w:r>
      <w:r w:rsidR="00DD5DF7">
        <w:rPr>
          <w:rFonts w:ascii="Arial Narrow" w:hAnsi="Arial Narrow" w:cs="Calibri"/>
          <w:b/>
          <w:sz w:val="26"/>
          <w:szCs w:val="26"/>
        </w:rPr>
        <w:t xml:space="preserve">. </w:t>
      </w:r>
      <w:r w:rsidR="00DD5DF7" w:rsidRPr="00DD5DF7">
        <w:rPr>
          <w:rFonts w:ascii="Arial Narrow" w:hAnsi="Arial Narrow" w:cs="Calibri"/>
          <w:bCs/>
          <w:sz w:val="26"/>
          <w:szCs w:val="26"/>
        </w:rPr>
        <w:t>Velg det tidspunktet som passer best</w:t>
      </w:r>
      <w:r w:rsidR="00760A3E">
        <w:rPr>
          <w:rFonts w:ascii="Arial Narrow" w:hAnsi="Arial Narrow" w:cs="Calibri"/>
          <w:bCs/>
          <w:sz w:val="26"/>
          <w:szCs w:val="26"/>
        </w:rPr>
        <w:t>!</w:t>
      </w:r>
    </w:p>
    <w:p w14:paraId="1A69A8FD" w14:textId="6284B62B" w:rsidR="006D6E16" w:rsidRDefault="006D6E16" w:rsidP="00615DB9">
      <w:pPr>
        <w:rPr>
          <w:rFonts w:ascii="Arial Narrow" w:hAnsi="Arial Narrow" w:cs="Calibri"/>
          <w:bCs/>
          <w:sz w:val="26"/>
          <w:szCs w:val="26"/>
        </w:rPr>
      </w:pPr>
      <w:r>
        <w:rPr>
          <w:rFonts w:ascii="Arial Narrow" w:hAnsi="Arial Narrow" w:cs="Calibri"/>
          <w:bCs/>
          <w:sz w:val="26"/>
          <w:szCs w:val="26"/>
        </w:rPr>
        <w:t xml:space="preserve">   Foreleser: John Grimsby. </w:t>
      </w:r>
    </w:p>
    <w:p w14:paraId="0D63AE12" w14:textId="42D49620" w:rsidR="00247CB8" w:rsidRDefault="00247CB8" w:rsidP="00615DB9">
      <w:pPr>
        <w:rPr>
          <w:rFonts w:ascii="Arial Narrow" w:hAnsi="Arial Narrow" w:cs="Calibri"/>
          <w:bCs/>
          <w:sz w:val="26"/>
          <w:szCs w:val="26"/>
        </w:rPr>
      </w:pPr>
      <w:r>
        <w:rPr>
          <w:rFonts w:ascii="Arial Narrow" w:hAnsi="Arial Narrow" w:cs="Calibri"/>
          <w:bCs/>
          <w:sz w:val="26"/>
          <w:szCs w:val="26"/>
        </w:rPr>
        <w:t xml:space="preserve">  Sted: Teams link blir sendt deltaker etter påmeldingsfrist. </w:t>
      </w:r>
    </w:p>
    <w:p w14:paraId="55391A53" w14:textId="6F8E261C" w:rsidR="00AC7982" w:rsidRPr="006D6E16" w:rsidRDefault="00247CB8" w:rsidP="00AC7982">
      <w:pPr>
        <w:rPr>
          <w:rFonts w:ascii="Arial Narrow" w:hAnsi="Arial Narrow" w:cs="Calibri"/>
          <w:bCs/>
          <w:sz w:val="26"/>
          <w:szCs w:val="26"/>
        </w:rPr>
      </w:pPr>
      <w:r>
        <w:rPr>
          <w:rFonts w:ascii="Arial Narrow" w:hAnsi="Arial Narrow" w:cs="Calibri"/>
          <w:bCs/>
          <w:sz w:val="26"/>
          <w:szCs w:val="26"/>
        </w:rPr>
        <w:t xml:space="preserve">   Påmelding </w:t>
      </w:r>
      <w:hyperlink r:id="rId7" w:history="1">
        <w:r w:rsidRPr="00416144">
          <w:rPr>
            <w:rStyle w:val="Hyperkobling"/>
            <w:rFonts w:ascii="Arial Narrow" w:hAnsi="Arial Narrow" w:cs="Calibri"/>
            <w:bCs/>
            <w:sz w:val="26"/>
            <w:szCs w:val="26"/>
          </w:rPr>
          <w:t>sigrun.boe.perez@fagforbundet.no</w:t>
        </w:r>
      </w:hyperlink>
      <w:r>
        <w:rPr>
          <w:rFonts w:ascii="Arial Narrow" w:hAnsi="Arial Narrow" w:cs="Calibri"/>
          <w:bCs/>
          <w:sz w:val="26"/>
          <w:szCs w:val="26"/>
        </w:rPr>
        <w:t xml:space="preserve"> innen 3. Desember 2020.</w:t>
      </w:r>
    </w:p>
    <w:p w14:paraId="5BED6842" w14:textId="4D07027C" w:rsidR="00D94512" w:rsidRDefault="00D94512" w:rsidP="00D94512">
      <w:pPr>
        <w:ind w:right="-142"/>
        <w:rPr>
          <w:rFonts w:ascii="Arial Narrow" w:hAnsi="Arial Narrow" w:cs="Calibri"/>
          <w:sz w:val="26"/>
          <w:szCs w:val="26"/>
        </w:rPr>
      </w:pPr>
      <w:r>
        <w:rPr>
          <w:rFonts w:ascii="Arial Narrow" w:hAnsi="Arial Narrow" w:cs="Calibri"/>
          <w:sz w:val="26"/>
          <w:szCs w:val="26"/>
        </w:rPr>
        <w:t>Pandemien ryste</w:t>
      </w:r>
      <w:r w:rsidR="006129D3">
        <w:rPr>
          <w:rFonts w:ascii="Arial Narrow" w:hAnsi="Arial Narrow" w:cs="Calibri"/>
          <w:sz w:val="26"/>
          <w:szCs w:val="26"/>
        </w:rPr>
        <w:t>r</w:t>
      </w:r>
      <w:r>
        <w:rPr>
          <w:rFonts w:ascii="Arial Narrow" w:hAnsi="Arial Narrow" w:cs="Calibri"/>
          <w:sz w:val="26"/>
          <w:szCs w:val="26"/>
        </w:rPr>
        <w:t xml:space="preserve"> oss alle. Hardest rammet er de som er blitt syke</w:t>
      </w:r>
      <w:r w:rsidR="009F28CB">
        <w:rPr>
          <w:rFonts w:ascii="Arial Narrow" w:hAnsi="Arial Narrow" w:cs="Calibri"/>
          <w:sz w:val="26"/>
          <w:szCs w:val="26"/>
        </w:rPr>
        <w:t>,</w:t>
      </w:r>
      <w:r>
        <w:rPr>
          <w:rFonts w:ascii="Arial Narrow" w:hAnsi="Arial Narrow" w:cs="Calibri"/>
          <w:sz w:val="26"/>
          <w:szCs w:val="26"/>
        </w:rPr>
        <w:t xml:space="preserve"> eller</w:t>
      </w:r>
      <w:r w:rsidR="009D61E9">
        <w:rPr>
          <w:rFonts w:ascii="Arial Narrow" w:hAnsi="Arial Narrow" w:cs="Calibri"/>
          <w:sz w:val="26"/>
          <w:szCs w:val="26"/>
        </w:rPr>
        <w:t xml:space="preserve"> som</w:t>
      </w:r>
      <w:r>
        <w:rPr>
          <w:rFonts w:ascii="Arial Narrow" w:hAnsi="Arial Narrow" w:cs="Calibri"/>
          <w:sz w:val="26"/>
          <w:szCs w:val="26"/>
        </w:rPr>
        <w:t xml:space="preserve"> har nærstående som er blitt syke eller har mistet livet. </w:t>
      </w:r>
      <w:r w:rsidR="00B91010">
        <w:rPr>
          <w:rFonts w:ascii="Arial Narrow" w:hAnsi="Arial Narrow" w:cs="Calibri"/>
          <w:sz w:val="26"/>
          <w:szCs w:val="26"/>
        </w:rPr>
        <w:t>Samtidig har krisen</w:t>
      </w:r>
      <w:r>
        <w:rPr>
          <w:rFonts w:ascii="Arial Narrow" w:hAnsi="Arial Narrow" w:cs="Calibri"/>
          <w:sz w:val="26"/>
          <w:szCs w:val="26"/>
        </w:rPr>
        <w:t xml:space="preserve"> </w:t>
      </w:r>
      <w:r w:rsidR="00B91010">
        <w:rPr>
          <w:rFonts w:ascii="Arial Narrow" w:hAnsi="Arial Narrow" w:cs="Calibri"/>
          <w:sz w:val="26"/>
          <w:szCs w:val="26"/>
        </w:rPr>
        <w:t>flere</w:t>
      </w:r>
      <w:r>
        <w:rPr>
          <w:rFonts w:ascii="Arial Narrow" w:hAnsi="Arial Narrow" w:cs="Calibri"/>
          <w:sz w:val="26"/>
          <w:szCs w:val="26"/>
        </w:rPr>
        <w:t xml:space="preserve"> ansikt: mange strever </w:t>
      </w:r>
      <w:r w:rsidR="009D61E9">
        <w:rPr>
          <w:rFonts w:ascii="Arial Narrow" w:hAnsi="Arial Narrow" w:cs="Calibri"/>
          <w:sz w:val="26"/>
          <w:szCs w:val="26"/>
        </w:rPr>
        <w:t>i en tung tid,</w:t>
      </w:r>
      <w:r>
        <w:rPr>
          <w:rFonts w:ascii="Arial Narrow" w:hAnsi="Arial Narrow" w:cs="Calibri"/>
          <w:sz w:val="26"/>
          <w:szCs w:val="26"/>
        </w:rPr>
        <w:t xml:space="preserve"> og arbeidsløsheten i Norge har økt betydelig. Samtidig </w:t>
      </w:r>
      <w:r w:rsidR="009F28CB">
        <w:rPr>
          <w:rFonts w:ascii="Arial Narrow" w:hAnsi="Arial Narrow" w:cs="Calibri"/>
          <w:sz w:val="26"/>
          <w:szCs w:val="26"/>
        </w:rPr>
        <w:t>som andre har</w:t>
      </w:r>
      <w:r>
        <w:rPr>
          <w:rFonts w:ascii="Arial Narrow" w:hAnsi="Arial Narrow" w:cs="Calibri"/>
          <w:sz w:val="26"/>
          <w:szCs w:val="26"/>
        </w:rPr>
        <w:t xml:space="preserve"> hatt en voldsom arbeidsbelastning</w:t>
      </w:r>
      <w:r w:rsidR="008459E3">
        <w:rPr>
          <w:rFonts w:ascii="Arial Narrow" w:hAnsi="Arial Narrow" w:cs="Calibri"/>
          <w:sz w:val="26"/>
          <w:szCs w:val="26"/>
        </w:rPr>
        <w:t>.</w:t>
      </w:r>
      <w:r w:rsidR="00831BC3">
        <w:rPr>
          <w:rFonts w:ascii="Arial Narrow" w:hAnsi="Arial Narrow" w:cs="Calibri"/>
          <w:sz w:val="26"/>
          <w:szCs w:val="26"/>
        </w:rPr>
        <w:t xml:space="preserve"> </w:t>
      </w:r>
    </w:p>
    <w:p w14:paraId="4F22239B" w14:textId="626A27D2" w:rsidR="0089620E" w:rsidRDefault="00D94512" w:rsidP="00D94512">
      <w:pPr>
        <w:ind w:right="-142"/>
        <w:rPr>
          <w:rFonts w:ascii="Arial Narrow" w:hAnsi="Arial Narrow" w:cs="Calibri"/>
          <w:sz w:val="26"/>
          <w:szCs w:val="26"/>
        </w:rPr>
      </w:pPr>
      <w:r w:rsidRPr="00934149">
        <w:rPr>
          <w:rFonts w:ascii="Arial Narrow" w:hAnsi="Arial Narrow" w:cs="Calibri"/>
          <w:sz w:val="26"/>
          <w:szCs w:val="26"/>
        </w:rPr>
        <w:t xml:space="preserve">Målet med programmet er å øke bevissthet </w:t>
      </w:r>
      <w:r w:rsidR="0089620E">
        <w:rPr>
          <w:rFonts w:ascii="Arial Narrow" w:hAnsi="Arial Narrow" w:cs="Calibri"/>
          <w:sz w:val="26"/>
          <w:szCs w:val="26"/>
        </w:rPr>
        <w:t xml:space="preserve">og kunnskap </w:t>
      </w:r>
      <w:r w:rsidRPr="00934149">
        <w:rPr>
          <w:rFonts w:ascii="Arial Narrow" w:hAnsi="Arial Narrow" w:cs="Calibri"/>
          <w:sz w:val="26"/>
          <w:szCs w:val="26"/>
        </w:rPr>
        <w:t xml:space="preserve">om </w:t>
      </w:r>
      <w:r w:rsidR="0089620E">
        <w:rPr>
          <w:rFonts w:ascii="Arial Narrow" w:hAnsi="Arial Narrow" w:cs="Calibri"/>
          <w:sz w:val="26"/>
          <w:szCs w:val="26"/>
        </w:rPr>
        <w:t xml:space="preserve">helsepersonell i </w:t>
      </w:r>
      <w:r w:rsidR="00516260">
        <w:rPr>
          <w:rFonts w:ascii="Arial Narrow" w:hAnsi="Arial Narrow" w:cs="Calibri"/>
          <w:sz w:val="26"/>
          <w:szCs w:val="26"/>
        </w:rPr>
        <w:t xml:space="preserve">møte med </w:t>
      </w:r>
      <w:r w:rsidR="00465ED6">
        <w:rPr>
          <w:rFonts w:ascii="Arial Narrow" w:hAnsi="Arial Narrow" w:cs="Calibri"/>
          <w:sz w:val="26"/>
          <w:szCs w:val="26"/>
        </w:rPr>
        <w:t>alvorlig syke og døende – og deres nærstående.</w:t>
      </w:r>
      <w:r w:rsidR="003F2531">
        <w:rPr>
          <w:rFonts w:ascii="Arial Narrow" w:hAnsi="Arial Narrow" w:cs="Calibri"/>
          <w:sz w:val="26"/>
          <w:szCs w:val="26"/>
        </w:rPr>
        <w:t xml:space="preserve"> </w:t>
      </w:r>
      <w:r w:rsidR="0089620E">
        <w:rPr>
          <w:rFonts w:ascii="Arial Narrow" w:hAnsi="Arial Narrow" w:cs="Calibri"/>
          <w:sz w:val="26"/>
          <w:szCs w:val="26"/>
        </w:rPr>
        <w:t xml:space="preserve">Programmet er godkjent i Fagforbundets </w:t>
      </w:r>
      <w:r w:rsidR="004971C2">
        <w:rPr>
          <w:rFonts w:ascii="Arial Narrow" w:hAnsi="Arial Narrow" w:cs="Calibri"/>
          <w:sz w:val="26"/>
          <w:szCs w:val="26"/>
        </w:rPr>
        <w:t>kliniske fagstiger.</w:t>
      </w:r>
    </w:p>
    <w:p w14:paraId="075C0F01" w14:textId="77777777" w:rsidR="00AC7982" w:rsidRPr="00AC7982" w:rsidRDefault="00AC7982" w:rsidP="00934149">
      <w:pPr>
        <w:ind w:right="-142"/>
        <w:rPr>
          <w:rFonts w:ascii="Arial Narrow" w:hAnsi="Arial Narrow" w:cs="Calibri"/>
          <w:b/>
          <w:sz w:val="26"/>
          <w:szCs w:val="26"/>
        </w:rPr>
      </w:pPr>
      <w:r w:rsidRPr="00AC7982">
        <w:rPr>
          <w:rFonts w:ascii="Arial Narrow" w:hAnsi="Arial Narrow" w:cs="Calibri"/>
          <w:b/>
          <w:sz w:val="26"/>
          <w:szCs w:val="26"/>
        </w:rPr>
        <w:t>Innhold</w:t>
      </w:r>
    </w:p>
    <w:p w14:paraId="71B840EC" w14:textId="0AEDFB37" w:rsidR="00094C33" w:rsidRDefault="00094C33" w:rsidP="00094C33">
      <w:pPr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lastRenderedPageBreak/>
        <w:t>Kriseberedskap</w:t>
      </w:r>
      <w:r w:rsidR="00F636BD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 og </w:t>
      </w:r>
      <w:r w:rsidR="00615DB9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forberedelse</w:t>
      </w:r>
      <w:r w:rsidR="00B04B96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r</w:t>
      </w:r>
      <w:r w:rsidR="00615DB9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 for det uventede</w:t>
      </w:r>
    </w:p>
    <w:p w14:paraId="33BFCEBF" w14:textId="77777777" w:rsidR="00B04B96" w:rsidRDefault="00B04B96" w:rsidP="00B04B96">
      <w:pPr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Praktisk krisepsykologi: møte med mennesker i krise og sorg</w:t>
      </w:r>
    </w:p>
    <w:p w14:paraId="3322C4C1" w14:textId="77777777" w:rsidR="00BD0474" w:rsidRDefault="00BD0474" w:rsidP="00BD0474">
      <w:pPr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Pandemiens paradoks: Behov for nærhet. Krav til distanse.</w:t>
      </w:r>
    </w:p>
    <w:p w14:paraId="7C144361" w14:textId="77777777" w:rsidR="004C2BB7" w:rsidRDefault="004C2BB7" w:rsidP="004C2BB7">
      <w:pPr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De skjulte krisene: livskriser og traumatiske kriser </w:t>
      </w:r>
    </w:p>
    <w:p w14:paraId="2AD9040B" w14:textId="77777777" w:rsidR="0091618F" w:rsidRDefault="0091618F" w:rsidP="0091618F">
      <w:pPr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Omsorg ved livets yttergrenser</w:t>
      </w:r>
    </w:p>
    <w:p w14:paraId="2C78CF4E" w14:textId="77777777" w:rsidR="00400407" w:rsidRDefault="00400407" w:rsidP="00400407">
      <w:pPr>
        <w:pStyle w:val="Listeavsnitt"/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 w:rsidRPr="00271E98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Kommunikasjon og evnen til å ta andre menneskers perspektiver</w:t>
      </w:r>
    </w:p>
    <w:p w14:paraId="14F75E7B" w14:textId="21851B77" w:rsidR="00D00E2C" w:rsidRDefault="00400407" w:rsidP="00094C33">
      <w:pPr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Møte med pårørende: </w:t>
      </w:r>
      <w:r w:rsidR="00734C63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Avskjed og ritualer</w:t>
      </w:r>
    </w:p>
    <w:p w14:paraId="11D8B132" w14:textId="77777777" w:rsidR="006C333E" w:rsidRPr="00271E98" w:rsidRDefault="006C333E" w:rsidP="006C333E">
      <w:pPr>
        <w:pStyle w:val="Listeavsnitt"/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 w:rsidRPr="00271E98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Blir alt bra igjen? </w:t>
      </w:r>
    </w:p>
    <w:p w14:paraId="75C42EFC" w14:textId="0BF7D619" w:rsidR="00094C33" w:rsidRDefault="00094C33" w:rsidP="00094C33">
      <w:pPr>
        <w:pStyle w:val="Listeavsnitt"/>
        <w:numPr>
          <w:ilvl w:val="0"/>
          <w:numId w:val="3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Andres krise og egen sårbarhet: omsorgsroller, omsorgsslitasje og egenomsorg</w:t>
      </w:r>
    </w:p>
    <w:p w14:paraId="024B81D8" w14:textId="77777777" w:rsidR="00AC7982" w:rsidRPr="00AC7982" w:rsidRDefault="003B6899" w:rsidP="00AC7982">
      <w:pPr>
        <w:rPr>
          <w:rFonts w:ascii="Arial Narrow" w:hAnsi="Arial Narrow" w:cs="Calibri"/>
          <w:sz w:val="26"/>
          <w:szCs w:val="26"/>
        </w:rPr>
      </w:pPr>
      <w:r w:rsidRPr="00AC7982">
        <w:rPr>
          <w:noProof/>
          <w:sz w:val="26"/>
          <w:szCs w:val="26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7CF326" wp14:editId="488898CD">
                <wp:simplePos x="0" y="0"/>
                <wp:positionH relativeFrom="column">
                  <wp:posOffset>-100965</wp:posOffset>
                </wp:positionH>
                <wp:positionV relativeFrom="paragraph">
                  <wp:posOffset>298450</wp:posOffset>
                </wp:positionV>
                <wp:extent cx="1619250" cy="1314450"/>
                <wp:effectExtent l="0" t="0" r="0" b="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6840" w14:textId="77777777" w:rsidR="00AC7982" w:rsidRDefault="00B3585E">
                            <w:r>
                              <w:rPr>
                                <w:noProof/>
                                <w:lang w:eastAsia="nb-NO"/>
                              </w:rPr>
                              <w:pict w14:anchorId="396E555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3.25pt;height:96pt">
                                  <v:imagedata r:id="rId8" o:title="2015 01 John Grimsby i Sund kommune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47CF32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7.95pt;margin-top:23.5pt;width:127.5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" stroked="f">
                <v:textbox>
                  <w:txbxContent>
                    <w:p w14:paraId="627B6840" w14:textId="77777777" w:rsidR="00AC7982" w:rsidRDefault="00A02120">
                      <w:r>
                        <w:rPr>
                          <w:noProof/>
                          <w:lang w:eastAsia="nb-NO"/>
                        </w:rPr>
                        <w:pict w14:anchorId="396E5557">
                          <v:shape id="_x0000_i1026" type="#_x0000_t75" style="width:113.85pt;height:96.3pt">
                            <v:imagedata r:id="rId9" o:title="2015 01 John Grimsby i Sund kommune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C0FE88" w14:textId="1EE7B2E5" w:rsidR="008C0EF0" w:rsidRDefault="00B062DC" w:rsidP="00AC7982">
      <w:pPr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noProof/>
          <w:sz w:val="22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AB974" wp14:editId="22896DD6">
                <wp:simplePos x="0" y="0"/>
                <wp:positionH relativeFrom="column">
                  <wp:posOffset>1381760</wp:posOffset>
                </wp:positionH>
                <wp:positionV relativeFrom="paragraph">
                  <wp:posOffset>1217295</wp:posOffset>
                </wp:positionV>
                <wp:extent cx="704850" cy="1714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0906B" w14:textId="77777777" w:rsidR="003C7D76" w:rsidRPr="003C7D76" w:rsidRDefault="003C7D76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3C7D76"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  <w:t>Foto: Bo Mathisen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5AB974" id="_x0000_s1027" type="#_x0000_t202" style="position:absolute;margin-left:108.8pt;margin-top:95.85pt;width:55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" filled="f" stroked="f" strokeweight=".5pt">
                <v:textbox>
                  <w:txbxContent>
                    <w:p w14:paraId="5130906B" w14:textId="77777777" w:rsidR="003C7D76" w:rsidRPr="003C7D76" w:rsidRDefault="003C7D76">
                      <w:pPr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</w:pPr>
                      <w:r w:rsidRPr="003C7D76"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  <w:t>Foto: Bo Mathisen</w:t>
                      </w:r>
                    </w:p>
                  </w:txbxContent>
                </v:textbox>
              </v:shape>
            </w:pict>
          </mc:Fallback>
        </mc:AlternateContent>
      </w:r>
      <w:r w:rsidR="00AC7982" w:rsidRPr="00160946">
        <w:rPr>
          <w:rFonts w:ascii="Arial Narrow" w:hAnsi="Arial Narrow" w:cs="Calibri"/>
          <w:sz w:val="22"/>
          <w:szCs w:val="22"/>
        </w:rPr>
        <w:t xml:space="preserve">John Grimsby er kjent som en engasjerende kursholder med faglig tyngde og inkluderende form. Han er utdannet sykehusprest og har i mange år arbeidet ved Oslo universitetssykehus og Rettsmedisinsk institutt med mottak av pårørende kort tid etter </w:t>
      </w:r>
      <w:r>
        <w:rPr>
          <w:rFonts w:ascii="Arial Narrow" w:hAnsi="Arial Narrow" w:cs="Calibri"/>
          <w:sz w:val="22"/>
          <w:szCs w:val="22"/>
        </w:rPr>
        <w:t xml:space="preserve">krisesituasjoner </w:t>
      </w:r>
      <w:r w:rsidR="00AC7982" w:rsidRPr="00160946">
        <w:rPr>
          <w:rFonts w:ascii="Arial Narrow" w:hAnsi="Arial Narrow" w:cs="Calibri"/>
          <w:sz w:val="22"/>
          <w:szCs w:val="22"/>
        </w:rPr>
        <w:t>og brå død. John Grimsby har undervist i yrkesetikk og krisepsykologi ved Høgskolen i Oslo og ledet Signo Conrad Svendsen senter i Oslo og Trondheim. I dag er han kirkesjef i Asker, rådgiver i familievernet</w:t>
      </w:r>
      <w:r w:rsidR="00934149">
        <w:rPr>
          <w:rFonts w:ascii="Arial Narrow" w:hAnsi="Arial Narrow" w:cs="Calibri"/>
          <w:sz w:val="22"/>
          <w:szCs w:val="22"/>
        </w:rPr>
        <w:t>,</w:t>
      </w:r>
      <w:r w:rsidR="00AC7982" w:rsidRPr="00160946">
        <w:rPr>
          <w:rFonts w:ascii="Arial Narrow" w:hAnsi="Arial Narrow" w:cs="Calibri"/>
          <w:sz w:val="22"/>
          <w:szCs w:val="22"/>
        </w:rPr>
        <w:t xml:space="preserve"> og bistår Fagforbundet og kommuner over hele landet med fagutvikling og kurs.</w:t>
      </w:r>
      <w:r w:rsidR="007A432B">
        <w:rPr>
          <w:rFonts w:ascii="Arial Narrow" w:hAnsi="Arial Narrow" w:cs="Calibri"/>
          <w:sz w:val="22"/>
          <w:szCs w:val="22"/>
        </w:rPr>
        <w:t xml:space="preserve"> </w:t>
      </w:r>
      <w:r w:rsidR="004F5E4E">
        <w:rPr>
          <w:rFonts w:ascii="Arial Narrow" w:hAnsi="Arial Narrow" w:cs="Calibri"/>
          <w:sz w:val="22"/>
          <w:szCs w:val="22"/>
        </w:rPr>
        <w:t xml:space="preserve">Under </w:t>
      </w:r>
      <w:r w:rsidR="009F65DF">
        <w:rPr>
          <w:rFonts w:ascii="Arial Narrow" w:hAnsi="Arial Narrow" w:cs="Calibri"/>
          <w:sz w:val="22"/>
          <w:szCs w:val="22"/>
        </w:rPr>
        <w:t xml:space="preserve">pandemien er </w:t>
      </w:r>
      <w:r w:rsidR="004F5E4E">
        <w:rPr>
          <w:rFonts w:ascii="Arial Narrow" w:hAnsi="Arial Narrow" w:cs="Calibri"/>
          <w:sz w:val="22"/>
          <w:szCs w:val="22"/>
        </w:rPr>
        <w:t xml:space="preserve">han </w:t>
      </w:r>
      <w:r w:rsidR="007A432B">
        <w:rPr>
          <w:rFonts w:ascii="Arial Narrow" w:hAnsi="Arial Narrow" w:cs="Calibri"/>
          <w:sz w:val="22"/>
          <w:szCs w:val="22"/>
        </w:rPr>
        <w:t xml:space="preserve">tett på </w:t>
      </w:r>
      <w:r w:rsidR="00602463">
        <w:rPr>
          <w:rFonts w:ascii="Arial Narrow" w:hAnsi="Arial Narrow" w:cs="Calibri"/>
          <w:sz w:val="22"/>
          <w:szCs w:val="22"/>
        </w:rPr>
        <w:t xml:space="preserve">smittevern og </w:t>
      </w:r>
      <w:r w:rsidR="007A432B">
        <w:rPr>
          <w:rFonts w:ascii="Arial Narrow" w:hAnsi="Arial Narrow" w:cs="Calibri"/>
          <w:sz w:val="22"/>
          <w:szCs w:val="22"/>
        </w:rPr>
        <w:t>beredskapsarbeid</w:t>
      </w:r>
      <w:r w:rsidR="00AA6E47">
        <w:rPr>
          <w:rFonts w:ascii="Arial Narrow" w:hAnsi="Arial Narrow" w:cs="Calibri"/>
          <w:sz w:val="22"/>
          <w:szCs w:val="22"/>
        </w:rPr>
        <w:t xml:space="preserve"> (Foto: Karin Svendsen, Fagbladet)</w:t>
      </w:r>
      <w:r w:rsidR="007A432B">
        <w:rPr>
          <w:rFonts w:ascii="Arial Narrow" w:hAnsi="Arial Narrow" w:cs="Calibri"/>
          <w:sz w:val="22"/>
          <w:szCs w:val="22"/>
        </w:rPr>
        <w:t>.</w:t>
      </w:r>
    </w:p>
    <w:p w14:paraId="77F170AF" w14:textId="11F85A17" w:rsidR="00160946" w:rsidRPr="00160946" w:rsidRDefault="00160946" w:rsidP="00AC7982">
      <w:pPr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</w:p>
    <w:sectPr w:rsidR="00160946" w:rsidRPr="00160946" w:rsidSect="00BC531D">
      <w:headerReference w:type="default" r:id="rId10"/>
      <w:footerReference w:type="default" r:id="rId11"/>
      <w:type w:val="continuous"/>
      <w:pgSz w:w="11899" w:h="16840"/>
      <w:pgMar w:top="2127" w:right="984" w:bottom="1276" w:left="1134" w:header="567" w:footer="111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CDD71" w14:textId="77777777" w:rsidR="00744661" w:rsidRDefault="00744661">
      <w:pPr>
        <w:spacing w:after="0"/>
      </w:pPr>
      <w:r>
        <w:separator/>
      </w:r>
    </w:p>
  </w:endnote>
  <w:endnote w:type="continuationSeparator" w:id="0">
    <w:p w14:paraId="015A4553" w14:textId="77777777" w:rsidR="00744661" w:rsidRDefault="007446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AB31" w14:textId="77777777" w:rsidR="00430CF8" w:rsidRDefault="00430CF8" w:rsidP="00430CF8">
    <w:pPr>
      <w:pStyle w:val="Bunntekst"/>
      <w:ind w:left="-284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4AD8CC86" wp14:editId="7A2B196D">
          <wp:simplePos x="0" y="0"/>
          <wp:positionH relativeFrom="column">
            <wp:posOffset>-148590</wp:posOffset>
          </wp:positionH>
          <wp:positionV relativeFrom="paragraph">
            <wp:posOffset>5080</wp:posOffset>
          </wp:positionV>
          <wp:extent cx="6300216" cy="662940"/>
          <wp:effectExtent l="25400" t="0" r="0" b="0"/>
          <wp:wrapNone/>
          <wp:docPr id="37" name="Bilde 37" descr="hjer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jer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216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8D899D" w14:textId="77777777" w:rsidR="00744661" w:rsidRDefault="00744661">
      <w:pPr>
        <w:spacing w:after="0"/>
      </w:pPr>
      <w:r>
        <w:separator/>
      </w:r>
    </w:p>
  </w:footnote>
  <w:footnote w:type="continuationSeparator" w:id="0">
    <w:p w14:paraId="532A1133" w14:textId="77777777" w:rsidR="00744661" w:rsidRDefault="007446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8FB58" w14:textId="77777777" w:rsidR="00430CF8" w:rsidRDefault="00430CF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7434BAF5" wp14:editId="25F53401">
          <wp:simplePos x="0" y="0"/>
          <wp:positionH relativeFrom="column">
            <wp:posOffset>-277495</wp:posOffset>
          </wp:positionH>
          <wp:positionV relativeFrom="paragraph">
            <wp:posOffset>-4445</wp:posOffset>
          </wp:positionV>
          <wp:extent cx="2286000" cy="723900"/>
          <wp:effectExtent l="25400" t="0" r="0" b="0"/>
          <wp:wrapNone/>
          <wp:docPr id="36" name="Bilde 36" descr="FF_logo_ur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_logo_url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E422F0"/>
    <w:multiLevelType w:val="hybridMultilevel"/>
    <w:tmpl w:val="0E5899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41741"/>
    <w:multiLevelType w:val="hybridMultilevel"/>
    <w:tmpl w:val="BC6E6A5E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/>
  <w:defaultTabStop w:val="708"/>
  <w:hyphenationZone w:val="425"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F8"/>
    <w:rsid w:val="00016C70"/>
    <w:rsid w:val="0005741C"/>
    <w:rsid w:val="00071B39"/>
    <w:rsid w:val="000934CA"/>
    <w:rsid w:val="00094C33"/>
    <w:rsid w:val="000A0058"/>
    <w:rsid w:val="000A0AAA"/>
    <w:rsid w:val="000E7D73"/>
    <w:rsid w:val="00143094"/>
    <w:rsid w:val="00160946"/>
    <w:rsid w:val="00173E3D"/>
    <w:rsid w:val="00176EC2"/>
    <w:rsid w:val="001825E7"/>
    <w:rsid w:val="00186B4B"/>
    <w:rsid w:val="001B1E73"/>
    <w:rsid w:val="001B40D8"/>
    <w:rsid w:val="001B6751"/>
    <w:rsid w:val="001C15B9"/>
    <w:rsid w:val="001D191D"/>
    <w:rsid w:val="001D7342"/>
    <w:rsid w:val="001F6FDB"/>
    <w:rsid w:val="002038E9"/>
    <w:rsid w:val="00213E75"/>
    <w:rsid w:val="00217D88"/>
    <w:rsid w:val="00224FEB"/>
    <w:rsid w:val="002456BF"/>
    <w:rsid w:val="00247CB8"/>
    <w:rsid w:val="00265FFA"/>
    <w:rsid w:val="00271E98"/>
    <w:rsid w:val="00276A52"/>
    <w:rsid w:val="00280387"/>
    <w:rsid w:val="002938DF"/>
    <w:rsid w:val="00293E46"/>
    <w:rsid w:val="002A32CD"/>
    <w:rsid w:val="00313561"/>
    <w:rsid w:val="00347485"/>
    <w:rsid w:val="00356849"/>
    <w:rsid w:val="003608FC"/>
    <w:rsid w:val="00372806"/>
    <w:rsid w:val="003767D9"/>
    <w:rsid w:val="003A0DB8"/>
    <w:rsid w:val="003B0761"/>
    <w:rsid w:val="003B6899"/>
    <w:rsid w:val="003C3322"/>
    <w:rsid w:val="003C62A2"/>
    <w:rsid w:val="003C7D76"/>
    <w:rsid w:val="003F2531"/>
    <w:rsid w:val="00400407"/>
    <w:rsid w:val="00430CF8"/>
    <w:rsid w:val="00442FAB"/>
    <w:rsid w:val="004519B4"/>
    <w:rsid w:val="00455703"/>
    <w:rsid w:val="00465ED6"/>
    <w:rsid w:val="00470201"/>
    <w:rsid w:val="00495E2F"/>
    <w:rsid w:val="004971C2"/>
    <w:rsid w:val="004C2BB7"/>
    <w:rsid w:val="004C6548"/>
    <w:rsid w:val="004F02F6"/>
    <w:rsid w:val="004F5E4E"/>
    <w:rsid w:val="00516260"/>
    <w:rsid w:val="0054513E"/>
    <w:rsid w:val="0055001A"/>
    <w:rsid w:val="00585248"/>
    <w:rsid w:val="00586FCF"/>
    <w:rsid w:val="005B235B"/>
    <w:rsid w:val="005F4AB5"/>
    <w:rsid w:val="006018F1"/>
    <w:rsid w:val="00602463"/>
    <w:rsid w:val="006129D3"/>
    <w:rsid w:val="00615DB9"/>
    <w:rsid w:val="006210D2"/>
    <w:rsid w:val="00687925"/>
    <w:rsid w:val="006948BE"/>
    <w:rsid w:val="006A2C08"/>
    <w:rsid w:val="006C333E"/>
    <w:rsid w:val="006D6E16"/>
    <w:rsid w:val="00730C57"/>
    <w:rsid w:val="00734C63"/>
    <w:rsid w:val="00744661"/>
    <w:rsid w:val="007502C5"/>
    <w:rsid w:val="007609AA"/>
    <w:rsid w:val="00760A3E"/>
    <w:rsid w:val="00771623"/>
    <w:rsid w:val="007A432B"/>
    <w:rsid w:val="007D0568"/>
    <w:rsid w:val="007D2612"/>
    <w:rsid w:val="007D3FD7"/>
    <w:rsid w:val="008300F7"/>
    <w:rsid w:val="00831BC3"/>
    <w:rsid w:val="008459E3"/>
    <w:rsid w:val="0088317F"/>
    <w:rsid w:val="0089620E"/>
    <w:rsid w:val="008A3219"/>
    <w:rsid w:val="008B3A2C"/>
    <w:rsid w:val="008C0EF0"/>
    <w:rsid w:val="008D495D"/>
    <w:rsid w:val="008F1DEF"/>
    <w:rsid w:val="0091618F"/>
    <w:rsid w:val="00934149"/>
    <w:rsid w:val="009679DA"/>
    <w:rsid w:val="00990073"/>
    <w:rsid w:val="009D61E9"/>
    <w:rsid w:val="009E7117"/>
    <w:rsid w:val="009F28CB"/>
    <w:rsid w:val="009F65DF"/>
    <w:rsid w:val="00A02120"/>
    <w:rsid w:val="00A20BA7"/>
    <w:rsid w:val="00A60ED5"/>
    <w:rsid w:val="00A6394A"/>
    <w:rsid w:val="00A670AB"/>
    <w:rsid w:val="00AA6E47"/>
    <w:rsid w:val="00AB115B"/>
    <w:rsid w:val="00AC1F8A"/>
    <w:rsid w:val="00AC641B"/>
    <w:rsid w:val="00AC7982"/>
    <w:rsid w:val="00B04B96"/>
    <w:rsid w:val="00B062DC"/>
    <w:rsid w:val="00B15EEA"/>
    <w:rsid w:val="00B3585E"/>
    <w:rsid w:val="00B36202"/>
    <w:rsid w:val="00B61238"/>
    <w:rsid w:val="00B704B5"/>
    <w:rsid w:val="00B76AEB"/>
    <w:rsid w:val="00B83326"/>
    <w:rsid w:val="00B91010"/>
    <w:rsid w:val="00B93911"/>
    <w:rsid w:val="00BC531D"/>
    <w:rsid w:val="00BD0474"/>
    <w:rsid w:val="00C01455"/>
    <w:rsid w:val="00C07F98"/>
    <w:rsid w:val="00C22940"/>
    <w:rsid w:val="00CA2631"/>
    <w:rsid w:val="00D00E2C"/>
    <w:rsid w:val="00D60EF7"/>
    <w:rsid w:val="00D82AED"/>
    <w:rsid w:val="00D94512"/>
    <w:rsid w:val="00DA09B5"/>
    <w:rsid w:val="00DB409E"/>
    <w:rsid w:val="00DD5DF7"/>
    <w:rsid w:val="00DF0CD4"/>
    <w:rsid w:val="00E047A0"/>
    <w:rsid w:val="00E047FC"/>
    <w:rsid w:val="00E15342"/>
    <w:rsid w:val="00E6200B"/>
    <w:rsid w:val="00E7447F"/>
    <w:rsid w:val="00E93B14"/>
    <w:rsid w:val="00EB1F19"/>
    <w:rsid w:val="00EC5D3D"/>
    <w:rsid w:val="00ED1CF0"/>
    <w:rsid w:val="00EF7B14"/>
    <w:rsid w:val="00F06FD3"/>
    <w:rsid w:val="00F26DD3"/>
    <w:rsid w:val="00F406FA"/>
    <w:rsid w:val="00F6115D"/>
    <w:rsid w:val="00F636BD"/>
    <w:rsid w:val="00FA2B33"/>
    <w:rsid w:val="00FD6E67"/>
    <w:rsid w:val="00FE342E"/>
    <w:rsid w:val="00FF01FA"/>
    <w:rsid w:val="00FF78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4284FBFE"/>
  <w15:docId w15:val="{86B6BC3C-2178-4980-87C9-8B4090D3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5ED"/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rsid w:val="008015E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semiHidden/>
    <w:unhideWhenUsed/>
    <w:rsid w:val="00430CF8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430CF8"/>
    <w:rPr>
      <w:sz w:val="24"/>
    </w:rPr>
  </w:style>
  <w:style w:type="paragraph" w:styleId="Bunntekst">
    <w:name w:val="footer"/>
    <w:basedOn w:val="Normal"/>
    <w:link w:val="BunntekstTegn"/>
    <w:uiPriority w:val="99"/>
    <w:semiHidden/>
    <w:unhideWhenUsed/>
    <w:rsid w:val="00430CF8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430CF8"/>
    <w:rPr>
      <w:sz w:val="24"/>
    </w:rPr>
  </w:style>
  <w:style w:type="paragraph" w:styleId="Listeavsnitt">
    <w:name w:val="List Paragraph"/>
    <w:basedOn w:val="Normal"/>
    <w:uiPriority w:val="34"/>
    <w:qFormat/>
    <w:rsid w:val="002A32C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F6FD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6FDB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47C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3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igrun.boe.perez@fagforbundet.n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14B72056.dotm</Template>
  <TotalTime>1</TotalTime>
  <Pages>1</Pages>
  <Words>351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Fagbladet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Grimsby</dc:creator>
  <cp:keywords/>
  <cp:lastModifiedBy>Perez, Sigrun Bøe</cp:lastModifiedBy>
  <cp:revision>2</cp:revision>
  <cp:lastPrinted>2020-11-05T18:54:00Z</cp:lastPrinted>
  <dcterms:created xsi:type="dcterms:W3CDTF">2020-11-05T20:11:00Z</dcterms:created>
  <dcterms:modified xsi:type="dcterms:W3CDTF">2020-11-05T20:11:00Z</dcterms:modified>
</cp:coreProperties>
</file>